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FF6" w:rsidRDefault="00F57FF6" w:rsidP="00F57F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2"/>
          <w:szCs w:val="22"/>
        </w:rPr>
      </w:pPr>
      <w:r w:rsidRPr="00F57FF6">
        <w:rPr>
          <w:rFonts w:ascii="Arial" w:hAnsi="Arial" w:cs="Arial"/>
          <w:b/>
          <w:i/>
          <w:color w:val="000000"/>
          <w:sz w:val="22"/>
          <w:szCs w:val="22"/>
        </w:rPr>
        <w:t xml:space="preserve">Signalement de situations de maltraitance </w:t>
      </w:r>
    </w:p>
    <w:p w:rsidR="00314D9E" w:rsidRPr="00F57FF6" w:rsidRDefault="00314D9E" w:rsidP="00F57F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2"/>
          <w:szCs w:val="22"/>
        </w:rPr>
      </w:pPr>
    </w:p>
    <w:tbl>
      <w:tblPr>
        <w:tblStyle w:val="Grilledutableau"/>
        <w:tblW w:w="52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5"/>
        <w:gridCol w:w="5214"/>
        <w:gridCol w:w="429"/>
      </w:tblGrid>
      <w:tr w:rsidR="00B2760D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B2760D" w:rsidRPr="000D230E" w:rsidRDefault="00B2760D" w:rsidP="008F181C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permStart w:id="1441924318" w:edGrp="everyone" w:colFirst="1" w:colLast="1"/>
            <w:r>
              <w:rPr>
                <w:rFonts w:ascii="Arial" w:hAnsi="Arial" w:cs="Arial"/>
                <w:sz w:val="22"/>
                <w:szCs w:val="22"/>
              </w:rPr>
              <w:t>Date du signalement</w:t>
            </w:r>
            <w:r w:rsidRPr="000D230E">
              <w:rPr>
                <w:rFonts w:ascii="Arial" w:hAnsi="Arial" w:cs="Arial"/>
                <w:sz w:val="22"/>
                <w:szCs w:val="22"/>
              </w:rPr>
              <w:t xml:space="preserve">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B2760D" w:rsidRPr="000D230E" w:rsidRDefault="00B2760D" w:rsidP="006C3F46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38F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C9238F" w:rsidRPr="000D230E" w:rsidRDefault="00694D4E" w:rsidP="008F181C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permStart w:id="389765760" w:edGrp="everyone" w:colFirst="1" w:colLast="1"/>
            <w:permEnd w:id="1441924318"/>
            <w:r w:rsidRPr="000D230E">
              <w:rPr>
                <w:rFonts w:ascii="Arial" w:hAnsi="Arial" w:cs="Arial"/>
                <w:sz w:val="22"/>
                <w:szCs w:val="22"/>
              </w:rPr>
              <w:t>Nom de l’usager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C9238F" w:rsidRPr="000D230E" w:rsidRDefault="00C9238F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38F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C9238F" w:rsidRPr="000D230E" w:rsidRDefault="00694D4E" w:rsidP="008F181C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permStart w:id="454325759" w:edGrp="everyone" w:colFirst="1" w:colLast="1"/>
            <w:permEnd w:id="389765760"/>
            <w:r w:rsidRPr="000D230E">
              <w:rPr>
                <w:rFonts w:ascii="Arial" w:hAnsi="Arial" w:cs="Arial"/>
                <w:sz w:val="22"/>
                <w:szCs w:val="22"/>
              </w:rPr>
              <w:t>Date de naissance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C9238F" w:rsidRPr="000D230E" w:rsidRDefault="00C9238F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94D4E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694D4E" w:rsidRPr="000D230E" w:rsidRDefault="00694D4E" w:rsidP="008F181C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permStart w:id="2031359670" w:edGrp="everyone" w:colFirst="1" w:colLast="1"/>
            <w:permEnd w:id="454325759"/>
            <w:r w:rsidRPr="000D230E">
              <w:rPr>
                <w:rFonts w:ascii="Arial" w:hAnsi="Arial" w:cs="Arial"/>
                <w:sz w:val="22"/>
                <w:szCs w:val="22"/>
              </w:rPr>
              <w:t>Numéro d’assurance maladie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694D4E" w:rsidRPr="000D230E" w:rsidRDefault="00694D4E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38F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C9238F" w:rsidRPr="000D230E" w:rsidRDefault="00694D4E" w:rsidP="008F181C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permStart w:id="81151290" w:edGrp="everyone" w:colFirst="1" w:colLast="1"/>
            <w:permEnd w:id="2031359670"/>
            <w:r w:rsidRPr="000D230E">
              <w:rPr>
                <w:rFonts w:ascii="Arial" w:hAnsi="Arial" w:cs="Arial"/>
                <w:sz w:val="22"/>
                <w:szCs w:val="22"/>
              </w:rPr>
              <w:t xml:space="preserve">Numéro de dossier : 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C9238F" w:rsidRPr="000D230E" w:rsidRDefault="00C9238F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permEnd w:id="81151290"/>
      <w:tr w:rsidR="00251284" w:rsidRPr="009A75B3" w:rsidTr="009A75B3">
        <w:trPr>
          <w:gridAfter w:val="1"/>
          <w:wAfter w:w="218" w:type="pct"/>
          <w:trHeight w:val="576"/>
        </w:trPr>
        <w:tc>
          <w:tcPr>
            <w:tcW w:w="4782" w:type="pct"/>
            <w:gridSpan w:val="2"/>
            <w:vAlign w:val="bottom"/>
          </w:tcPr>
          <w:p w:rsidR="00251284" w:rsidRPr="009A75B3" w:rsidRDefault="00251284" w:rsidP="002512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A75B3">
              <w:rPr>
                <w:rFonts w:ascii="Arial" w:hAnsi="Arial" w:cs="Arial"/>
                <w:b/>
                <w:sz w:val="22"/>
                <w:szCs w:val="22"/>
              </w:rPr>
              <w:t>RAPPEL : Double identification de l’usager importante</w:t>
            </w:r>
          </w:p>
        </w:tc>
      </w:tr>
      <w:tr w:rsidR="00251284" w:rsidRPr="00251284" w:rsidTr="009A75B3">
        <w:trPr>
          <w:gridAfter w:val="1"/>
          <w:wAfter w:w="218" w:type="pct"/>
          <w:trHeight w:val="576"/>
        </w:trPr>
        <w:tc>
          <w:tcPr>
            <w:tcW w:w="4782" w:type="pct"/>
            <w:gridSpan w:val="2"/>
          </w:tcPr>
          <w:p w:rsidR="00251284" w:rsidRPr="0041598F" w:rsidRDefault="00251284" w:rsidP="00251284">
            <w:pPr>
              <w:rPr>
                <w:rFonts w:ascii="Arial" w:hAnsi="Arial" w:cs="Arial"/>
                <w:sz w:val="22"/>
                <w:szCs w:val="22"/>
              </w:rPr>
            </w:pPr>
          </w:p>
          <w:p w:rsidR="00251284" w:rsidRPr="00251284" w:rsidRDefault="00251284" w:rsidP="00251284">
            <w:pPr>
              <w:rPr>
                <w:rFonts w:ascii="Arial" w:hAnsi="Arial" w:cs="Arial"/>
                <w:sz w:val="22"/>
                <w:szCs w:val="22"/>
              </w:rPr>
            </w:pPr>
            <w:r w:rsidRPr="00251284">
              <w:rPr>
                <w:rFonts w:ascii="Arial" w:hAnsi="Arial" w:cs="Arial"/>
                <w:sz w:val="22"/>
                <w:szCs w:val="22"/>
              </w:rPr>
              <w:t xml:space="preserve">Comme stipulé dans l'article 5.3.3 de la procédure de la Lutte contre la maltraitance envers les personnes aînées et toute personne majeure en situation de vulnérabilité </w:t>
            </w:r>
            <w:r w:rsidRPr="008F181C">
              <w:rPr>
                <w:rFonts w:ascii="Arial" w:hAnsi="Arial" w:cs="Arial"/>
                <w:sz w:val="18"/>
                <w:szCs w:val="18"/>
              </w:rPr>
              <w:t>(DQEPE-PRO-011)</w:t>
            </w:r>
            <w:r w:rsidRPr="00251284">
              <w:rPr>
                <w:rFonts w:ascii="Arial" w:hAnsi="Arial" w:cs="Arial"/>
                <w:sz w:val="22"/>
                <w:szCs w:val="22"/>
              </w:rPr>
              <w:t>, je procède ce jour à un signalement sur une situation de :</w:t>
            </w:r>
          </w:p>
        </w:tc>
      </w:tr>
      <w:tr w:rsidR="00A37C7F" w:rsidRPr="00A37C7F" w:rsidTr="009A75B3">
        <w:trPr>
          <w:gridAfter w:val="1"/>
          <w:wAfter w:w="218" w:type="pct"/>
          <w:trHeight w:val="576"/>
        </w:trPr>
        <w:tc>
          <w:tcPr>
            <w:tcW w:w="4782" w:type="pct"/>
            <w:gridSpan w:val="2"/>
          </w:tcPr>
          <w:p w:rsidR="00A37C7F" w:rsidRPr="00A37C7F" w:rsidRDefault="00A37C7F" w:rsidP="00251284">
            <w:pPr>
              <w:rPr>
                <w:rFonts w:ascii="Arial" w:hAnsi="Arial" w:cs="Arial"/>
                <w:sz w:val="22"/>
                <w:szCs w:val="22"/>
              </w:rPr>
            </w:pPr>
          </w:p>
          <w:permStart w:id="94913016" w:edGrp="everyone"/>
          <w:p w:rsidR="00A37C7F" w:rsidRPr="00A37C7F" w:rsidRDefault="004F09CD" w:rsidP="00A37C7F">
            <w:pPr>
              <w:ind w:left="4524" w:hanging="452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2389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94913016"/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Maltraitance psychologique           </w:t>
            </w:r>
            <w:r w:rsidR="00A37C7F" w:rsidRPr="00A37C7F">
              <w:rPr>
                <w:rFonts w:ascii="Arial" w:hAnsi="Arial" w:cs="Arial"/>
                <w:sz w:val="22"/>
                <w:szCs w:val="22"/>
              </w:rPr>
              <w:tab/>
            </w:r>
            <w:permStart w:id="279983694" w:edGrp="everyone"/>
            <w:sdt>
              <w:sdtPr>
                <w:rPr>
                  <w:rFonts w:ascii="Arial" w:hAnsi="Arial" w:cs="Arial"/>
                  <w:sz w:val="22"/>
                  <w:szCs w:val="22"/>
                </w:rPr>
                <w:id w:val="111718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279983694"/>
            <w:r w:rsidR="00A37C7F" w:rsidRPr="00A37C7F">
              <w:rPr>
                <w:rFonts w:ascii="Arial" w:hAnsi="Arial" w:cs="Arial"/>
                <w:sz w:val="22"/>
                <w:szCs w:val="22"/>
              </w:rPr>
              <w:t>Maltraitance organisationnelle</w:t>
            </w:r>
          </w:p>
          <w:permStart w:id="578712374" w:edGrp="everyone"/>
          <w:p w:rsidR="00A37C7F" w:rsidRPr="00A37C7F" w:rsidRDefault="004F09CD" w:rsidP="00A37C7F">
            <w:pPr>
              <w:ind w:left="4530" w:hanging="453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95810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578712374"/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Maltraitance physique                       </w:t>
            </w:r>
            <w:r w:rsidR="00A37C7F" w:rsidRPr="00A37C7F">
              <w:rPr>
                <w:rFonts w:ascii="Arial" w:hAnsi="Arial" w:cs="Arial"/>
                <w:sz w:val="22"/>
                <w:szCs w:val="22"/>
              </w:rPr>
              <w:tab/>
            </w:r>
            <w:permStart w:id="1050633057" w:edGrp="everyone"/>
            <w:sdt>
              <w:sdtPr>
                <w:rPr>
                  <w:rFonts w:ascii="Arial" w:hAnsi="Arial" w:cs="Arial"/>
                  <w:sz w:val="22"/>
                  <w:szCs w:val="22"/>
                </w:rPr>
                <w:id w:val="-61975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1050633057"/>
            <w:r w:rsidR="00A37C7F" w:rsidRPr="00A37C7F">
              <w:rPr>
                <w:rFonts w:ascii="Arial" w:hAnsi="Arial" w:cs="Arial"/>
                <w:sz w:val="22"/>
                <w:szCs w:val="22"/>
              </w:rPr>
              <w:t>Âgisme</w:t>
            </w:r>
          </w:p>
          <w:permStart w:id="1270229873" w:edGrp="everyone"/>
          <w:p w:rsidR="00A37C7F" w:rsidRPr="00A37C7F" w:rsidRDefault="004F09CD" w:rsidP="00A37C7F">
            <w:pPr>
              <w:ind w:left="4540" w:hanging="454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0215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1270229873"/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Maltraitance sexuelle                    </w:t>
            </w:r>
            <w:r w:rsidR="00A37C7F" w:rsidRPr="00A37C7F">
              <w:rPr>
                <w:rFonts w:ascii="Arial" w:hAnsi="Arial" w:cs="Arial"/>
                <w:sz w:val="22"/>
                <w:szCs w:val="22"/>
              </w:rPr>
              <w:tab/>
            </w:r>
            <w:permStart w:id="75979298" w:edGrp="everyone"/>
            <w:sdt>
              <w:sdtPr>
                <w:rPr>
                  <w:rFonts w:ascii="Arial" w:hAnsi="Arial" w:cs="Arial"/>
                  <w:sz w:val="22"/>
                  <w:szCs w:val="22"/>
                </w:rPr>
                <w:id w:val="4241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75979298"/>
            <w:r w:rsidR="00A37C7F" w:rsidRPr="00A37C7F">
              <w:rPr>
                <w:rFonts w:ascii="Arial" w:hAnsi="Arial" w:cs="Arial"/>
                <w:sz w:val="22"/>
                <w:szCs w:val="22"/>
              </w:rPr>
              <w:t>Violation des droits</w:t>
            </w:r>
          </w:p>
          <w:permStart w:id="1080580640" w:edGrp="everyone"/>
          <w:p w:rsidR="00A37C7F" w:rsidRPr="00A37C7F" w:rsidRDefault="004F09CD" w:rsidP="00650C45">
            <w:pPr>
              <w:ind w:left="4540" w:hanging="454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4428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1080580640"/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Maltraitance matérielle ou  </w:t>
            </w:r>
            <w:r w:rsidR="00A37C7F">
              <w:rPr>
                <w:rFonts w:ascii="Arial" w:hAnsi="Arial" w:cs="Arial"/>
                <w:sz w:val="22"/>
                <w:szCs w:val="22"/>
              </w:rPr>
              <w:t>financière</w:t>
            </w:r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7C7F" w:rsidRPr="00A37C7F">
              <w:rPr>
                <w:rFonts w:ascii="Arial" w:hAnsi="Arial" w:cs="Arial"/>
                <w:sz w:val="22"/>
                <w:szCs w:val="22"/>
              </w:rPr>
              <w:tab/>
            </w:r>
            <w:permStart w:id="1711023168" w:edGrp="everyone"/>
            <w:sdt>
              <w:sdtPr>
                <w:rPr>
                  <w:rFonts w:ascii="Arial" w:hAnsi="Arial" w:cs="Arial"/>
                  <w:sz w:val="22"/>
                  <w:szCs w:val="22"/>
                </w:rPr>
                <w:id w:val="46486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7C7F" w:rsidRPr="00A37C7F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1711023168"/>
            <w:r w:rsidR="00A37C7F" w:rsidRPr="00A37C7F">
              <w:rPr>
                <w:rFonts w:ascii="Arial" w:hAnsi="Arial" w:cs="Arial"/>
                <w:sz w:val="22"/>
                <w:szCs w:val="22"/>
              </w:rPr>
              <w:t>Stigmatisation</w:t>
            </w:r>
          </w:p>
        </w:tc>
      </w:tr>
      <w:tr w:rsidR="00251284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251284" w:rsidRPr="00650C45" w:rsidRDefault="00650C45" w:rsidP="00650C45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permStart w:id="985550670" w:edGrp="everyone" w:colFirst="1" w:colLast="1"/>
            <w:r w:rsidRPr="00650C45">
              <w:rPr>
                <w:rFonts w:ascii="Arial" w:hAnsi="Arial" w:cs="Arial"/>
                <w:sz w:val="22"/>
                <w:szCs w:val="22"/>
              </w:rPr>
              <w:t xml:space="preserve">Milieu de vie où réside l’usager </w:t>
            </w:r>
            <w:r w:rsidRPr="00650C45">
              <w:rPr>
                <w:rFonts w:ascii="Arial" w:hAnsi="Arial" w:cs="Arial"/>
                <w:sz w:val="18"/>
                <w:szCs w:val="18"/>
              </w:rPr>
              <w:t>(RI, RTF, RPA, CHSLD ou domicile)</w:t>
            </w:r>
            <w:r w:rsidRPr="00650C45">
              <w:rPr>
                <w:rFonts w:ascii="Arial" w:hAnsi="Arial" w:cs="Arial"/>
                <w:sz w:val="22"/>
                <w:szCs w:val="22"/>
              </w:rPr>
              <w:t xml:space="preserve"> et nom de la ressource, s’il y a lieu 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251284" w:rsidRPr="00650C45" w:rsidRDefault="00251284" w:rsidP="00576892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985550670"/>
      <w:tr w:rsidR="00650C45" w:rsidRPr="009C3532" w:rsidTr="009A75B3">
        <w:trPr>
          <w:gridAfter w:val="1"/>
          <w:wAfter w:w="218" w:type="pct"/>
          <w:trHeight w:val="576"/>
        </w:trPr>
        <w:tc>
          <w:tcPr>
            <w:tcW w:w="4782" w:type="pct"/>
            <w:gridSpan w:val="2"/>
            <w:vAlign w:val="bottom"/>
          </w:tcPr>
          <w:p w:rsidR="001721E2" w:rsidRPr="001721E2" w:rsidRDefault="001721E2" w:rsidP="001721E2">
            <w:pPr>
              <w:rPr>
                <w:sz w:val="22"/>
                <w:szCs w:val="22"/>
              </w:rPr>
            </w:pPr>
          </w:p>
          <w:p w:rsidR="001721E2" w:rsidRPr="009C3532" w:rsidRDefault="00A22ACA" w:rsidP="00A22ACA">
            <w:r w:rsidRPr="00A22ACA">
              <w:rPr>
                <w:rFonts w:ascii="Arial" w:hAnsi="Arial" w:cs="Arial"/>
                <w:sz w:val="22"/>
                <w:szCs w:val="22"/>
              </w:rPr>
              <w:t xml:space="preserve">Cet usager </w:t>
            </w:r>
            <w:r w:rsidRPr="00A22ACA">
              <w:rPr>
                <w:rFonts w:ascii="Arial" w:hAnsi="Arial" w:cs="Arial"/>
                <w:b/>
                <w:sz w:val="22"/>
                <w:szCs w:val="22"/>
              </w:rPr>
              <w:t>est protégé</w:t>
            </w:r>
            <w:r w:rsidRPr="00A22ACA">
              <w:rPr>
                <w:rFonts w:ascii="Arial" w:hAnsi="Arial" w:cs="Arial"/>
                <w:sz w:val="22"/>
                <w:szCs w:val="22"/>
              </w:rPr>
              <w:t xml:space="preserve"> par une mesure de protection légale ou un mandat de protection </w:t>
            </w:r>
            <w:r>
              <w:rPr>
                <w:rFonts w:ascii="Arial" w:hAnsi="Arial" w:cs="Arial"/>
                <w:sz w:val="22"/>
                <w:szCs w:val="22"/>
              </w:rPr>
              <w:t xml:space="preserve">homologué </w:t>
            </w:r>
            <w:permStart w:id="63787466" w:edGrp="everyone"/>
            <w:sdt>
              <w:sdtPr>
                <w:rPr>
                  <w:rFonts w:ascii="Arial" w:hAnsi="Arial" w:cs="Arial"/>
                  <w:sz w:val="22"/>
                  <w:szCs w:val="22"/>
                </w:rPr>
                <w:id w:val="-81371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CB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721E2" w:rsidRPr="001721E2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63787466"/>
          </w:p>
        </w:tc>
      </w:tr>
      <w:tr w:rsidR="008D0828" w:rsidRPr="009C3532" w:rsidTr="009A75B3">
        <w:trPr>
          <w:gridAfter w:val="1"/>
          <w:wAfter w:w="218" w:type="pct"/>
          <w:trHeight w:val="576"/>
        </w:trPr>
        <w:tc>
          <w:tcPr>
            <w:tcW w:w="4782" w:type="pct"/>
            <w:gridSpan w:val="2"/>
            <w:vAlign w:val="bottom"/>
          </w:tcPr>
          <w:p w:rsidR="00C12BE7" w:rsidRDefault="00C12BE7" w:rsidP="001721E2">
            <w:pPr>
              <w:rPr>
                <w:rFonts w:ascii="Arial" w:hAnsi="Arial" w:cs="Arial"/>
                <w:sz w:val="22"/>
                <w:szCs w:val="22"/>
              </w:rPr>
            </w:pPr>
          </w:p>
          <w:p w:rsidR="008F181C" w:rsidRDefault="008F181C" w:rsidP="001721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Synthèse de la situation :</w:t>
            </w:r>
          </w:p>
          <w:tbl>
            <w:tblPr>
              <w:tblStyle w:val="Grilledutableau"/>
              <w:tblW w:w="93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"/>
              <w:gridCol w:w="9151"/>
            </w:tblGrid>
            <w:tr w:rsidR="008F181C" w:rsidRPr="0072163A" w:rsidTr="009A75B3">
              <w:tc>
                <w:tcPr>
                  <w:tcW w:w="126" w:type="pct"/>
                  <w:vAlign w:val="bottom"/>
                </w:tcPr>
                <w:p w:rsidR="008F181C" w:rsidRPr="0072163A" w:rsidRDefault="008F181C" w:rsidP="008F181C">
                  <w:pPr>
                    <w:ind w:left="698"/>
                    <w:contextualSpacing/>
                    <w:rPr>
                      <w:rFonts w:ascii="Arial" w:hAnsi="Arial" w:cs="Arial"/>
                      <w:sz w:val="22"/>
                      <w:szCs w:val="22"/>
                      <w:lang w:bidi="fr-FR"/>
                    </w:rPr>
                  </w:pPr>
                  <w:permStart w:id="935135573" w:edGrp="everyone" w:colFirst="1" w:colLast="1"/>
                </w:p>
              </w:tc>
              <w:tc>
                <w:tcPr>
                  <w:tcW w:w="4874" w:type="pct"/>
                  <w:tcBorders>
                    <w:bottom w:val="single" w:sz="4" w:space="0" w:color="auto"/>
                  </w:tcBorders>
                  <w:vAlign w:val="bottom"/>
                </w:tcPr>
                <w:p w:rsidR="008F181C" w:rsidRPr="0072163A" w:rsidRDefault="008F181C" w:rsidP="008F181C">
                  <w:pPr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permEnd w:id="935135573"/>
          </w:tbl>
          <w:p w:rsidR="008F181C" w:rsidRDefault="008F181C" w:rsidP="001721E2">
            <w:pPr>
              <w:rPr>
                <w:rFonts w:ascii="Arial" w:hAnsi="Arial" w:cs="Arial"/>
                <w:sz w:val="22"/>
                <w:szCs w:val="22"/>
              </w:rPr>
            </w:pPr>
          </w:p>
          <w:p w:rsidR="008D0828" w:rsidRPr="008D0828" w:rsidRDefault="008D0828" w:rsidP="001721E2">
            <w:pPr>
              <w:rPr>
                <w:rFonts w:ascii="Arial" w:hAnsi="Arial" w:cs="Arial"/>
                <w:sz w:val="22"/>
                <w:szCs w:val="22"/>
              </w:rPr>
            </w:pPr>
            <w:r w:rsidRPr="008D0828">
              <w:rPr>
                <w:rFonts w:ascii="Arial" w:hAnsi="Arial" w:cs="Arial"/>
                <w:sz w:val="22"/>
                <w:szCs w:val="22"/>
              </w:rPr>
              <w:t>Une prise en charge est actuellement en cours par l’intervenant afin de contrer la situation de maltraitance et le gestionnaire est informé de la situation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94D4E" w:rsidRPr="0053494B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694D4E" w:rsidRPr="0053494B" w:rsidRDefault="0053494B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  <w:permStart w:id="2007857966" w:edGrp="everyone" w:colFirst="1" w:colLast="1"/>
            <w:r w:rsidRPr="0053494B">
              <w:rPr>
                <w:rFonts w:ascii="Arial" w:hAnsi="Arial" w:cs="Arial"/>
                <w:sz w:val="22"/>
                <w:szCs w:val="22"/>
              </w:rPr>
              <w:t>Nom de l’intervenant pivot 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694D4E" w:rsidRPr="0053494B" w:rsidRDefault="00694D4E" w:rsidP="00576892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494B" w:rsidRPr="0053494B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53494B" w:rsidRPr="0053494B" w:rsidRDefault="0053494B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  <w:permStart w:id="1952350045" w:edGrp="everyone" w:colFirst="1" w:colLast="1"/>
            <w:permEnd w:id="2007857966"/>
            <w:r w:rsidRPr="0053494B">
              <w:rPr>
                <w:rFonts w:ascii="Arial" w:hAnsi="Arial" w:cs="Arial"/>
                <w:sz w:val="22"/>
                <w:szCs w:val="22"/>
              </w:rPr>
              <w:t>Nom de la mission et de la MRC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53494B" w:rsidRPr="0053494B" w:rsidRDefault="0053494B" w:rsidP="00576892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38F" w:rsidRPr="00CA6F90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C9238F" w:rsidRPr="00CA6F90" w:rsidRDefault="0053494B" w:rsidP="00C12BE7">
            <w:pPr>
              <w:spacing w:before="200"/>
              <w:rPr>
                <w:rFonts w:ascii="Arial" w:hAnsi="Arial" w:cs="Arial"/>
                <w:sz w:val="22"/>
                <w:szCs w:val="22"/>
              </w:rPr>
            </w:pPr>
            <w:permStart w:id="1655178615" w:edGrp="everyone" w:colFirst="1" w:colLast="1"/>
            <w:permEnd w:id="1952350045"/>
            <w:r w:rsidRPr="00CA6F90">
              <w:rPr>
                <w:rFonts w:ascii="Arial" w:hAnsi="Arial" w:cs="Arial"/>
                <w:sz w:val="22"/>
                <w:szCs w:val="22"/>
              </w:rPr>
              <w:t>Nom du gestionnaire 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C9238F" w:rsidRPr="00CA6F90" w:rsidRDefault="00C9238F" w:rsidP="00576892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1655178615"/>
      <w:tr w:rsidR="00C9238F" w:rsidRPr="009C3532" w:rsidTr="009A75B3">
        <w:trPr>
          <w:gridAfter w:val="1"/>
          <w:wAfter w:w="218" w:type="pct"/>
          <w:trHeight w:val="54"/>
        </w:trPr>
        <w:tc>
          <w:tcPr>
            <w:tcW w:w="4782" w:type="pct"/>
            <w:gridSpan w:val="2"/>
            <w:shd w:val="clear" w:color="auto" w:fill="auto"/>
            <w:vAlign w:val="bottom"/>
          </w:tcPr>
          <w:p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A6F90" w:rsidRPr="00CA6F90" w:rsidTr="009A75B3">
        <w:trPr>
          <w:trHeight w:val="576"/>
        </w:trPr>
        <w:tc>
          <w:tcPr>
            <w:tcW w:w="5000" w:type="pct"/>
            <w:gridSpan w:val="3"/>
            <w:vAlign w:val="bottom"/>
          </w:tcPr>
          <w:p w:rsidR="00D06746" w:rsidRDefault="00D06746" w:rsidP="00D067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CA6F90" w:rsidRDefault="00CA6F90" w:rsidP="00EA76EF">
            <w:pPr>
              <w:spacing w:beforeLines="140" w:before="336" w:afterLines="140" w:after="336" w:line="36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A76EF">
              <w:rPr>
                <w:rFonts w:ascii="Arial" w:hAnsi="Arial" w:cs="Arial"/>
                <w:sz w:val="22"/>
                <w:szCs w:val="22"/>
                <w:u w:val="single"/>
              </w:rPr>
              <w:t>Pour le moment</w:t>
            </w:r>
            <w:r w:rsidR="00EA76EF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CA6F90" w:rsidRDefault="00CA6F90" w:rsidP="004A79AB">
            <w:pPr>
              <w:spacing w:beforeLines="140" w:before="336" w:afterLines="140" w:after="336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Aucune intervention n’est attendue de votre part</w:t>
            </w:r>
            <w:r w:rsidR="00EA76EF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78735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69479779" w:edGrp="everyone"/>
                <w:r w:rsidR="00EA76E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  <w:permEnd w:id="1469479779"/>
              </w:sdtContent>
            </w:sdt>
          </w:p>
          <w:p w:rsidR="00CA6F90" w:rsidRDefault="00CA6F90" w:rsidP="004A79AB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CA6F90">
              <w:rPr>
                <w:rFonts w:ascii="Arial" w:hAnsi="Arial" w:cs="Arial"/>
                <w:b/>
                <w:sz w:val="22"/>
                <w:szCs w:val="22"/>
              </w:rPr>
              <w:t>OU</w:t>
            </w:r>
            <w:permStart w:id="2093027488" w:edGrp="everyone"/>
            <w:permEnd w:id="2093027488"/>
          </w:p>
          <w:p w:rsidR="00CA6F90" w:rsidRDefault="00CA6F90" w:rsidP="00D067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Mentionner les attentes particulières à l’endroit du commissaire :</w:t>
            </w:r>
          </w:p>
          <w:tbl>
            <w:tblPr>
              <w:tblStyle w:val="Grilledutableau"/>
              <w:tblW w:w="92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"/>
              <w:gridCol w:w="9009"/>
            </w:tblGrid>
            <w:tr w:rsidR="00D06746" w:rsidRPr="00633687" w:rsidTr="009A75B3">
              <w:tc>
                <w:tcPr>
                  <w:tcW w:w="128" w:type="pct"/>
                  <w:vAlign w:val="bottom"/>
                </w:tcPr>
                <w:p w:rsidR="00D06746" w:rsidRPr="0072163A" w:rsidRDefault="00D06746" w:rsidP="00D06746">
                  <w:pPr>
                    <w:ind w:left="698"/>
                    <w:contextualSpacing/>
                    <w:rPr>
                      <w:rFonts w:ascii="Arial" w:hAnsi="Arial" w:cs="Arial"/>
                      <w:sz w:val="22"/>
                      <w:szCs w:val="22"/>
                      <w:lang w:bidi="fr-FR"/>
                    </w:rPr>
                  </w:pPr>
                  <w:permStart w:id="1077763503" w:edGrp="everyone" w:colFirst="1" w:colLast="1"/>
                </w:p>
              </w:tc>
              <w:tc>
                <w:tcPr>
                  <w:tcW w:w="4872" w:type="pct"/>
                  <w:tcBorders>
                    <w:bottom w:val="single" w:sz="4" w:space="0" w:color="auto"/>
                  </w:tcBorders>
                  <w:vAlign w:val="bottom"/>
                </w:tcPr>
                <w:p w:rsidR="00D06746" w:rsidRPr="0072163A" w:rsidRDefault="00D06746" w:rsidP="00D06746">
                  <w:pPr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permEnd w:id="1077763503"/>
          </w:tbl>
          <w:p w:rsidR="00D06746" w:rsidRPr="00CA6F90" w:rsidRDefault="00D06746" w:rsidP="00D06746">
            <w:pPr>
              <w:contextualSpacing/>
              <w:rPr>
                <w:rFonts w:ascii="Arial" w:hAnsi="Arial" w:cs="Arial"/>
              </w:rPr>
            </w:pPr>
          </w:p>
        </w:tc>
      </w:tr>
      <w:tr w:rsidR="00C12BE7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BE5323" w:rsidRDefault="00BE5323" w:rsidP="0063368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permStart w:id="706877161" w:edGrp="everyone" w:colFirst="1" w:colLast="1"/>
          </w:p>
          <w:p w:rsidR="00C12BE7" w:rsidRPr="000D230E" w:rsidRDefault="00C12BE7" w:rsidP="0063368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D230E">
              <w:rPr>
                <w:rFonts w:ascii="Arial" w:hAnsi="Arial" w:cs="Arial"/>
                <w:sz w:val="22"/>
                <w:szCs w:val="22"/>
              </w:rPr>
              <w:t>Nom d</w:t>
            </w:r>
            <w:r>
              <w:rPr>
                <w:rFonts w:ascii="Arial" w:hAnsi="Arial" w:cs="Arial"/>
                <w:sz w:val="22"/>
                <w:szCs w:val="22"/>
              </w:rPr>
              <w:t>e la personne qui fait le signalement</w:t>
            </w:r>
            <w:r w:rsidRPr="000D230E">
              <w:rPr>
                <w:rFonts w:ascii="Arial" w:hAnsi="Arial" w:cs="Arial"/>
                <w:sz w:val="22"/>
                <w:szCs w:val="22"/>
              </w:rPr>
              <w:t xml:space="preserve"> 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C12BE7" w:rsidRPr="000D230E" w:rsidRDefault="00C12BE7" w:rsidP="0063368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323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BE5323" w:rsidRPr="008F4ACC" w:rsidRDefault="00BE5323" w:rsidP="006C3F4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ermStart w:id="1059128461" w:edGrp="everyone" w:colFirst="1" w:colLast="1"/>
            <w:permEnd w:id="706877161"/>
          </w:p>
          <w:p w:rsidR="00BE5323" w:rsidRPr="000D230E" w:rsidRDefault="00BE5323" w:rsidP="00BE532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Signature </w:t>
            </w:r>
            <w:r w:rsidRPr="000D230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BE5323" w:rsidRPr="000D230E" w:rsidRDefault="00BE5323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323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BE5323" w:rsidRPr="008F4ACC" w:rsidRDefault="00BE5323" w:rsidP="006C3F4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ermStart w:id="598287899" w:edGrp="everyone" w:colFirst="1" w:colLast="1"/>
            <w:permEnd w:id="1059128461"/>
          </w:p>
          <w:p w:rsidR="00BE5323" w:rsidRPr="000D230E" w:rsidRDefault="00BE5323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Titre d’emploi 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BE5323" w:rsidRPr="000D230E" w:rsidRDefault="00BE5323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56E8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7F56E8" w:rsidRPr="008F4ACC" w:rsidRDefault="007F56E8" w:rsidP="006C3F4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ermStart w:id="1333280166" w:edGrp="everyone" w:colFirst="1" w:colLast="1"/>
            <w:permEnd w:id="598287899"/>
          </w:p>
          <w:p w:rsidR="007F56E8" w:rsidRDefault="007F56E8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Installation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7F56E8" w:rsidRPr="000D230E" w:rsidRDefault="007F56E8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56E8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7F56E8" w:rsidRPr="008F4ACC" w:rsidRDefault="007F56E8" w:rsidP="006C3F4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ermStart w:id="1694001051" w:edGrp="everyone" w:colFirst="1" w:colLast="1"/>
            <w:permEnd w:id="1333280166"/>
          </w:p>
          <w:p w:rsidR="007F56E8" w:rsidRDefault="007F56E8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Programme clinique et n</w:t>
            </w:r>
            <w:r w:rsidRPr="007F56E8">
              <w:rPr>
                <w:rFonts w:ascii="Arial" w:hAnsi="Arial" w:cs="Arial"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 xml:space="preserve"> téléphone :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7F56E8" w:rsidRPr="000D230E" w:rsidRDefault="007F56E8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1DA2" w:rsidRPr="009C3532" w:rsidTr="009A75B3">
        <w:trPr>
          <w:gridAfter w:val="1"/>
          <w:wAfter w:w="218" w:type="pct"/>
        </w:trPr>
        <w:tc>
          <w:tcPr>
            <w:tcW w:w="2132" w:type="pct"/>
            <w:vAlign w:val="bottom"/>
          </w:tcPr>
          <w:p w:rsidR="00A21DA2" w:rsidRPr="008F4ACC" w:rsidRDefault="00A21DA2" w:rsidP="006C3F4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ermStart w:id="695949979" w:edGrp="everyone" w:colFirst="1" w:colLast="1"/>
            <w:permEnd w:id="1694001051"/>
          </w:p>
        </w:tc>
        <w:tc>
          <w:tcPr>
            <w:tcW w:w="2650" w:type="pct"/>
            <w:tcBorders>
              <w:bottom w:val="single" w:sz="4" w:space="0" w:color="auto"/>
            </w:tcBorders>
            <w:vAlign w:val="bottom"/>
          </w:tcPr>
          <w:p w:rsidR="00A21DA2" w:rsidRPr="00314D9E" w:rsidRDefault="00A21DA2" w:rsidP="006C3F4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9238F" w:rsidRPr="009C3532" w:rsidRDefault="00C9238F" w:rsidP="005070C8">
      <w:pPr>
        <w:pStyle w:val="Sansinterligne"/>
      </w:pPr>
      <w:permStart w:id="2106002041" w:edGrp="everyone"/>
      <w:permEnd w:id="695949979"/>
      <w:permEnd w:id="2106002041"/>
    </w:p>
    <w:sectPr w:rsidR="00C9238F" w:rsidRPr="009C3532" w:rsidSect="005070C8">
      <w:headerReference w:type="default" r:id="rId10"/>
      <w:footerReference w:type="default" r:id="rId11"/>
      <w:headerReference w:type="first" r:id="rId12"/>
      <w:footerReference w:type="first" r:id="rId13"/>
      <w:pgSz w:w="12242" w:h="20163" w:code="5"/>
      <w:pgMar w:top="851" w:right="1440" w:bottom="567" w:left="1440" w:header="142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D4E" w:rsidRDefault="00694D4E" w:rsidP="00C9238F">
      <w:pPr>
        <w:spacing w:after="0" w:line="240" w:lineRule="auto"/>
      </w:pPr>
      <w:r>
        <w:separator/>
      </w:r>
    </w:p>
  </w:endnote>
  <w:endnote w:type="continuationSeparator" w:id="0">
    <w:p w:rsidR="00694D4E" w:rsidRDefault="00694D4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867A8F-AAA7-490D-AEEB-AF3B6C3A82AF}"/>
    <w:embedBold r:id="rId2" w:fontKey="{58850F2D-FAEF-4571-B79D-DAC7AF56D9AB}"/>
    <w:embedItalic r:id="rId3" w:fontKey="{963F59E1-54D9-4A5A-B6B4-6EC900D067D4}"/>
    <w:embedBoldItalic r:id="rId4" w:fontKey="{C0D1504F-3DAF-4453-B447-6B1230DED0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22E1D7C-DCD9-4543-8DFE-905CA3F5FCAB}"/>
    <w:embedBold r:id="rId6" w:fontKey="{B8EC6BAA-A3BD-4F79-83C8-4CC14F04A725}"/>
    <w:embedItalic r:id="rId7" w:fontKey="{08297C3C-1C45-4E2C-BAE6-872D8603518A}"/>
    <w:embedBoldItalic r:id="rId8" w:fontKey="{887D5B95-DA2C-4C10-AF54-63B90DD7CE6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57C09D8E-6FC4-4F1D-9703-66CA40F56D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1006AC7-F0D5-4DAF-B166-10F0D48038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74EB0AF6-1DBC-44BE-A7D2-86D6BB2D3563}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12" w:fontKey="{FC319C72-09DE-4D06-8FDD-1D49CED26BAC}"/>
    <w:embedItalic r:id="rId13" w:fontKey="{EFF2D865-D11F-4E4A-B08F-B359ABF9CE54}"/>
    <w:embedBoldItalic r:id="rId14" w:fontKey="{9A5F1D86-4FD8-40EF-AEF1-5599336C8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173" w:type="dxa"/>
      <w:tblLook w:val="04A0" w:firstRow="1" w:lastRow="0" w:firstColumn="1" w:lastColumn="0" w:noHBand="0" w:noVBand="1"/>
    </w:tblPr>
    <w:tblGrid>
      <w:gridCol w:w="9498"/>
      <w:gridCol w:w="4675"/>
    </w:tblGrid>
    <w:tr w:rsidR="00003212" w:rsidRPr="008F181C" w:rsidTr="008F181C">
      <w:tc>
        <w:tcPr>
          <w:tcW w:w="9498" w:type="dxa"/>
          <w:vAlign w:val="center"/>
        </w:tcPr>
        <w:p w:rsidR="00003212" w:rsidRPr="008F181C" w:rsidRDefault="008F181C" w:rsidP="008F181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sz w:val="18"/>
              <w:szCs w:val="24"/>
            </w:rPr>
          </w:pPr>
          <w:r w:rsidRPr="008F181C">
            <w:rPr>
              <w:b/>
              <w:sz w:val="18"/>
              <w:szCs w:val="24"/>
            </w:rPr>
            <w:t>N. B. Ce formulaire doit être acheminé par courriel à : plaintes.cisssbsl@ssss.gouv.qc.ca</w:t>
          </w:r>
        </w:p>
      </w:tc>
      <w:tc>
        <w:tcPr>
          <w:tcW w:w="4675" w:type="dxa"/>
          <w:vAlign w:val="center"/>
        </w:tcPr>
        <w:p w:rsidR="00003212" w:rsidRPr="008F181C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b/>
              <w:sz w:val="18"/>
              <w:szCs w:val="24"/>
            </w:rPr>
          </w:pPr>
        </w:p>
      </w:tc>
    </w:tr>
  </w:tbl>
  <w:p w:rsidR="00576892" w:rsidRPr="002C49A3" w:rsidRDefault="00576892" w:rsidP="008F181C">
    <w:pPr>
      <w:pStyle w:val="Sansinterlig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0C8" w:rsidRPr="005070C8" w:rsidRDefault="005070C8" w:rsidP="005070C8">
    <w:pPr>
      <w:pStyle w:val="Pieddepage"/>
      <w:jc w:val="center"/>
      <w:rPr>
        <w:b/>
      </w:rPr>
    </w:pPr>
    <w:r w:rsidRPr="005070C8">
      <w:rPr>
        <w:b/>
      </w:rPr>
      <w:t>N. B. Ce formulaire doit être acheminé par courriel à : plaintes.cisssbsl@ssss.gouv.qc.ca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D4E" w:rsidRDefault="00694D4E" w:rsidP="00C9238F">
      <w:pPr>
        <w:spacing w:after="0" w:line="240" w:lineRule="auto"/>
      </w:pPr>
      <w:r>
        <w:separator/>
      </w:r>
    </w:p>
  </w:footnote>
  <w:footnote w:type="continuationSeparator" w:id="0">
    <w:p w:rsidR="00694D4E" w:rsidRDefault="00694D4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35" w:type="dxa"/>
      <w:tblInd w:w="-186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87"/>
      <w:gridCol w:w="919"/>
      <w:gridCol w:w="4481"/>
      <w:gridCol w:w="3948"/>
    </w:tblGrid>
    <w:tr w:rsidR="00F57FF6" w:rsidRPr="008D1615" w:rsidTr="00C94C4D">
      <w:trPr>
        <w:trHeight w:hRule="exact" w:val="994"/>
      </w:trPr>
      <w:tc>
        <w:tcPr>
          <w:tcW w:w="2806" w:type="dxa"/>
          <w:gridSpan w:val="2"/>
          <w:vAlign w:val="bottom"/>
        </w:tcPr>
        <w:p w:rsidR="00F57FF6" w:rsidRPr="00CD4049" w:rsidRDefault="00F57FF6" w:rsidP="00F57FF6">
          <w:pPr>
            <w:pStyle w:val="En-tte"/>
            <w:rPr>
              <w:b w:val="0"/>
              <w:i/>
            </w:rPr>
          </w:pPr>
        </w:p>
      </w:tc>
      <w:tc>
        <w:tcPr>
          <w:tcW w:w="8429" w:type="dxa"/>
          <w:gridSpan w:val="2"/>
        </w:tcPr>
        <w:p w:rsidR="00F57FF6" w:rsidRPr="008D1615" w:rsidRDefault="00F57FF6" w:rsidP="00F57FF6">
          <w:pPr>
            <w:pStyle w:val="En-tte"/>
            <w:rPr>
              <w:i/>
            </w:rPr>
          </w:pPr>
        </w:p>
      </w:tc>
    </w:tr>
    <w:tr w:rsidR="00F57FF6" w:rsidRPr="00070403" w:rsidTr="00C94C4D">
      <w:trPr>
        <w:gridAfter w:val="1"/>
        <w:wAfter w:w="3948" w:type="dxa"/>
        <w:trHeight w:hRule="exact" w:val="792"/>
      </w:trPr>
      <w:tc>
        <w:tcPr>
          <w:tcW w:w="1887" w:type="dxa"/>
        </w:tcPr>
        <w:p w:rsidR="00F57FF6" w:rsidRPr="00CD4049" w:rsidRDefault="00F57FF6" w:rsidP="00F57FF6">
          <w:pPr>
            <w:pStyle w:val="En-tte"/>
            <w:rPr>
              <w:b w:val="0"/>
            </w:rPr>
          </w:pPr>
        </w:p>
      </w:tc>
      <w:tc>
        <w:tcPr>
          <w:tcW w:w="5400" w:type="dxa"/>
          <w:gridSpan w:val="2"/>
          <w:tcMar>
            <w:top w:w="425" w:type="dxa"/>
          </w:tcMar>
        </w:tcPr>
        <w:p w:rsidR="00F57FF6" w:rsidRPr="00597B64" w:rsidRDefault="00F57FF6" w:rsidP="00F57FF6">
          <w:pPr>
            <w:spacing w:after="0"/>
            <w:ind w:firstLine="1016"/>
            <w:rPr>
              <w:rFonts w:ascii="Chaloult_Cond_Demi_Gras" w:hAnsi="Chaloult_Cond_Demi_Gras"/>
              <w:sz w:val="15"/>
              <w:szCs w:val="15"/>
            </w:rPr>
          </w:pPr>
        </w:p>
      </w:tc>
    </w:tr>
    <w:tr w:rsidR="00F57FF6" w:rsidRPr="00F57FF6" w:rsidTr="00F57FF6">
      <w:trPr>
        <w:trHeight w:hRule="exact" w:val="60"/>
      </w:trPr>
      <w:tc>
        <w:tcPr>
          <w:tcW w:w="2806" w:type="dxa"/>
          <w:gridSpan w:val="2"/>
          <w:vAlign w:val="bottom"/>
        </w:tcPr>
        <w:p w:rsidR="00F57FF6" w:rsidRPr="00F57FF6" w:rsidRDefault="00F57FF6" w:rsidP="00F57FF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Chaloult_Cond_Demi_Gras" w:eastAsia="Times New Roman" w:hAnsi="Chaloult_Cond_Demi_Gras" w:cs="Times New Roman"/>
              <w:b/>
              <w:i/>
              <w:sz w:val="15"/>
              <w:szCs w:val="20"/>
              <w:lang w:val="fr-CA" w:eastAsia="fr-FR"/>
            </w:rPr>
          </w:pPr>
        </w:p>
      </w:tc>
      <w:tc>
        <w:tcPr>
          <w:tcW w:w="8429" w:type="dxa"/>
          <w:gridSpan w:val="2"/>
        </w:tcPr>
        <w:p w:rsidR="00F57FF6" w:rsidRPr="00F57FF6" w:rsidRDefault="00F57FF6" w:rsidP="00F57FF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Chaloult_Cond_Demi_Gras" w:eastAsia="Times New Roman" w:hAnsi="Chaloult_Cond_Demi_Gras" w:cs="Times New Roman"/>
              <w:i/>
              <w:sz w:val="15"/>
              <w:szCs w:val="20"/>
              <w:lang w:val="fr-CA" w:eastAsia="fr-FR"/>
            </w:rPr>
          </w:pPr>
        </w:p>
      </w:tc>
    </w:tr>
  </w:tbl>
  <w:p w:rsidR="00C9238F" w:rsidRPr="002C49A3" w:rsidRDefault="00C9238F" w:rsidP="00F57FF6">
    <w:pPr>
      <w:pStyle w:val="Sansinterligne"/>
      <w:rPr>
        <w:rFonts w:ascii="Corbel" w:hAnsi="Corbe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35" w:type="dxa"/>
      <w:tblInd w:w="-186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87"/>
      <w:gridCol w:w="919"/>
      <w:gridCol w:w="4481"/>
      <w:gridCol w:w="3948"/>
    </w:tblGrid>
    <w:tr w:rsidR="005070C8" w:rsidRPr="005070C8" w:rsidTr="00184227">
      <w:trPr>
        <w:trHeight w:hRule="exact" w:val="902"/>
      </w:trPr>
      <w:tc>
        <w:tcPr>
          <w:tcW w:w="2806" w:type="dxa"/>
          <w:gridSpan w:val="2"/>
          <w:vAlign w:val="bottom"/>
        </w:tcPr>
        <w:p w:rsidR="005070C8" w:rsidRPr="005070C8" w:rsidRDefault="005070C8" w:rsidP="005070C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i/>
              <w:noProof/>
              <w:color w:val="FFFFFF" w:themeColor="background1"/>
              <w:sz w:val="44"/>
              <w:szCs w:val="24"/>
            </w:rPr>
          </w:pPr>
          <w:r w:rsidRPr="005070C8">
            <w:rPr>
              <w:rFonts w:ascii="Corbel" w:eastAsia="Calibri" w:hAnsi="Corbel" w:cs="Times New Roman"/>
              <w:i/>
              <w:noProof/>
              <w:color w:val="FFFFFF" w:themeColor="background1"/>
              <w:sz w:val="44"/>
              <w:szCs w:val="24"/>
              <w:lang w:val="fr-CA" w:eastAsia="fr-CA"/>
            </w:rPr>
            <w:drawing>
              <wp:anchor distT="0" distB="0" distL="114300" distR="114300" simplePos="0" relativeHeight="251659264" behindDoc="1" locked="0" layoutInCell="1" allowOverlap="1" wp14:anchorId="3820D639" wp14:editId="5EC707F2">
                <wp:simplePos x="0" y="0"/>
                <wp:positionH relativeFrom="column">
                  <wp:posOffset>693420</wp:posOffset>
                </wp:positionH>
                <wp:positionV relativeFrom="page">
                  <wp:posOffset>157480</wp:posOffset>
                </wp:positionV>
                <wp:extent cx="1508760" cy="680720"/>
                <wp:effectExtent l="0" t="0" r="0" b="5080"/>
                <wp:wrapNone/>
                <wp:docPr id="40" name="Image 40" descr="CISSS_BasStLaurent_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ISSS_BasStLaurent_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7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429" w:type="dxa"/>
          <w:gridSpan w:val="2"/>
        </w:tcPr>
        <w:p w:rsidR="005070C8" w:rsidRPr="005070C8" w:rsidRDefault="005070C8" w:rsidP="005070C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i/>
              <w:noProof/>
              <w:color w:val="FFFFFF" w:themeColor="background1"/>
              <w:sz w:val="44"/>
              <w:szCs w:val="24"/>
            </w:rPr>
          </w:pPr>
        </w:p>
      </w:tc>
    </w:tr>
    <w:tr w:rsidR="005070C8" w:rsidRPr="005070C8" w:rsidTr="00184227">
      <w:trPr>
        <w:gridAfter w:val="1"/>
        <w:wAfter w:w="3948" w:type="dxa"/>
        <w:trHeight w:hRule="exact" w:val="718"/>
      </w:trPr>
      <w:tc>
        <w:tcPr>
          <w:tcW w:w="1887" w:type="dxa"/>
        </w:tcPr>
        <w:p w:rsidR="005070C8" w:rsidRPr="005070C8" w:rsidRDefault="005070C8" w:rsidP="005070C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5400" w:type="dxa"/>
          <w:gridSpan w:val="2"/>
          <w:tcMar>
            <w:top w:w="425" w:type="dxa"/>
          </w:tcMar>
        </w:tcPr>
        <w:p w:rsidR="005070C8" w:rsidRPr="005070C8" w:rsidRDefault="005070C8" w:rsidP="005070C8">
          <w:pPr>
            <w:spacing w:after="0"/>
            <w:ind w:firstLine="1016"/>
            <w:rPr>
              <w:rFonts w:ascii="Chaloult_Cond_Demi_Gras" w:hAnsi="Chaloult_Cond_Demi_Gras"/>
              <w:sz w:val="15"/>
              <w:szCs w:val="15"/>
            </w:rPr>
          </w:pPr>
          <w:r w:rsidRPr="005070C8">
            <w:rPr>
              <w:rFonts w:ascii="Chaloult_Cond_Demi_Gras" w:eastAsia="Times New Roman" w:hAnsi="Chaloult_Cond_Demi_Gras" w:cs="Times New Roman"/>
              <w:sz w:val="15"/>
              <w:szCs w:val="15"/>
              <w:lang w:val="fr-CA" w:eastAsia="fr-FR"/>
            </w:rPr>
            <w:t>Service</w:t>
          </w:r>
          <w:r w:rsidRPr="005070C8">
            <w:rPr>
              <w:rFonts w:ascii="Chaloult_Cond_Demi_Gras" w:hAnsi="Chaloult_Cond_Demi_Gras"/>
              <w:sz w:val="15"/>
              <w:szCs w:val="15"/>
            </w:rPr>
            <w:t xml:space="preserve"> aux plaintes et à la qualité des services</w:t>
          </w:r>
        </w:p>
      </w:tc>
    </w:tr>
    <w:tr w:rsidR="005070C8" w:rsidRPr="005070C8" w:rsidTr="00184227">
      <w:trPr>
        <w:trHeight w:hRule="exact" w:val="54"/>
      </w:trPr>
      <w:tc>
        <w:tcPr>
          <w:tcW w:w="2806" w:type="dxa"/>
          <w:gridSpan w:val="2"/>
          <w:vAlign w:val="bottom"/>
        </w:tcPr>
        <w:p w:rsidR="005070C8" w:rsidRPr="005070C8" w:rsidRDefault="005070C8" w:rsidP="005070C8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Chaloult_Cond_Demi_Gras" w:eastAsia="Times New Roman" w:hAnsi="Chaloult_Cond_Demi_Gras" w:cs="Times New Roman"/>
              <w:b/>
              <w:i/>
              <w:sz w:val="15"/>
              <w:szCs w:val="20"/>
              <w:lang w:val="fr-CA" w:eastAsia="fr-FR"/>
            </w:rPr>
          </w:pPr>
        </w:p>
      </w:tc>
      <w:tc>
        <w:tcPr>
          <w:tcW w:w="8429" w:type="dxa"/>
          <w:gridSpan w:val="2"/>
        </w:tcPr>
        <w:p w:rsidR="005070C8" w:rsidRPr="005070C8" w:rsidRDefault="005070C8" w:rsidP="005070C8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Chaloult_Cond_Demi_Gras" w:eastAsia="Times New Roman" w:hAnsi="Chaloult_Cond_Demi_Gras" w:cs="Times New Roman"/>
              <w:i/>
              <w:sz w:val="15"/>
              <w:szCs w:val="20"/>
              <w:lang w:val="fr-CA" w:eastAsia="fr-FR"/>
            </w:rPr>
          </w:pPr>
        </w:p>
      </w:tc>
    </w:tr>
  </w:tbl>
  <w:p w:rsidR="005070C8" w:rsidRPr="005070C8" w:rsidRDefault="005070C8" w:rsidP="005070C8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4"/>
  </w:num>
  <w:num w:numId="3">
    <w:abstractNumId w:val="22"/>
  </w:num>
  <w:num w:numId="4">
    <w:abstractNumId w:val="19"/>
  </w:num>
  <w:num w:numId="5">
    <w:abstractNumId w:val="20"/>
  </w:num>
  <w:num w:numId="6">
    <w:abstractNumId w:val="26"/>
  </w:num>
  <w:num w:numId="7">
    <w:abstractNumId w:val="13"/>
  </w:num>
  <w:num w:numId="8">
    <w:abstractNumId w:val="17"/>
  </w:num>
  <w:num w:numId="9">
    <w:abstractNumId w:val="24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3"/>
  </w:num>
  <w:num w:numId="17">
    <w:abstractNumId w:val="10"/>
  </w:num>
  <w:num w:numId="18">
    <w:abstractNumId w:val="29"/>
  </w:num>
  <w:num w:numId="19">
    <w:abstractNumId w:val="25"/>
  </w:num>
  <w:num w:numId="20">
    <w:abstractNumId w:val="21"/>
  </w:num>
  <w:num w:numId="21">
    <w:abstractNumId w:val="28"/>
  </w:num>
  <w:num w:numId="22">
    <w:abstractNumId w:val="11"/>
  </w:num>
  <w:num w:numId="23">
    <w:abstractNumId w:val="7"/>
  </w:num>
  <w:num w:numId="24">
    <w:abstractNumId w:val="27"/>
  </w:num>
  <w:num w:numId="25">
    <w:abstractNumId w:val="3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aOMcNMx6Yg3WXHmCzegT7qGcjXKoCWUqmsVbLA9B8XKw5mdZIFQd3EhUBG6wbXtLlIYpYv7DzR++72gQycLkOg==" w:salt="Pt9/EQydVnNMniesCoufDA==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4E"/>
    <w:rsid w:val="00003212"/>
    <w:rsid w:val="00037C70"/>
    <w:rsid w:val="00040698"/>
    <w:rsid w:val="00052382"/>
    <w:rsid w:val="0006568A"/>
    <w:rsid w:val="00065A07"/>
    <w:rsid w:val="00076F0F"/>
    <w:rsid w:val="00084253"/>
    <w:rsid w:val="000D1F49"/>
    <w:rsid w:val="000D230E"/>
    <w:rsid w:val="00153E6A"/>
    <w:rsid w:val="001721E2"/>
    <w:rsid w:val="001727CA"/>
    <w:rsid w:val="00177B29"/>
    <w:rsid w:val="00184227"/>
    <w:rsid w:val="00251284"/>
    <w:rsid w:val="00297130"/>
    <w:rsid w:val="002C49A3"/>
    <w:rsid w:val="002C56E6"/>
    <w:rsid w:val="002D3238"/>
    <w:rsid w:val="002F3809"/>
    <w:rsid w:val="00314D9E"/>
    <w:rsid w:val="00361E11"/>
    <w:rsid w:val="003B7B28"/>
    <w:rsid w:val="003F0847"/>
    <w:rsid w:val="0040090B"/>
    <w:rsid w:val="0041598F"/>
    <w:rsid w:val="0046302A"/>
    <w:rsid w:val="00487D2D"/>
    <w:rsid w:val="004A79AB"/>
    <w:rsid w:val="004D5D62"/>
    <w:rsid w:val="004E5717"/>
    <w:rsid w:val="004F09CD"/>
    <w:rsid w:val="005070C8"/>
    <w:rsid w:val="005112D0"/>
    <w:rsid w:val="0053494B"/>
    <w:rsid w:val="00576892"/>
    <w:rsid w:val="00577E06"/>
    <w:rsid w:val="005A3BF7"/>
    <w:rsid w:val="005B56F5"/>
    <w:rsid w:val="005F2035"/>
    <w:rsid w:val="005F4CB5"/>
    <w:rsid w:val="005F7990"/>
    <w:rsid w:val="00632785"/>
    <w:rsid w:val="00633687"/>
    <w:rsid w:val="0063739C"/>
    <w:rsid w:val="00650C45"/>
    <w:rsid w:val="00694D4E"/>
    <w:rsid w:val="006D4416"/>
    <w:rsid w:val="006F2A7F"/>
    <w:rsid w:val="0072163A"/>
    <w:rsid w:val="00740705"/>
    <w:rsid w:val="00750F7D"/>
    <w:rsid w:val="00770F25"/>
    <w:rsid w:val="007A35A8"/>
    <w:rsid w:val="007B0A85"/>
    <w:rsid w:val="007B79CF"/>
    <w:rsid w:val="007C6A52"/>
    <w:rsid w:val="007F56E8"/>
    <w:rsid w:val="0082043E"/>
    <w:rsid w:val="00897670"/>
    <w:rsid w:val="008B0E32"/>
    <w:rsid w:val="008D0828"/>
    <w:rsid w:val="008E1DFA"/>
    <w:rsid w:val="008E203A"/>
    <w:rsid w:val="008E32ED"/>
    <w:rsid w:val="008F181C"/>
    <w:rsid w:val="008F4ACC"/>
    <w:rsid w:val="0091229C"/>
    <w:rsid w:val="00920221"/>
    <w:rsid w:val="00940E73"/>
    <w:rsid w:val="0098597D"/>
    <w:rsid w:val="009970D9"/>
    <w:rsid w:val="009A75B3"/>
    <w:rsid w:val="009C3532"/>
    <w:rsid w:val="009F619A"/>
    <w:rsid w:val="009F6DDE"/>
    <w:rsid w:val="00A15B01"/>
    <w:rsid w:val="00A1613A"/>
    <w:rsid w:val="00A21DA2"/>
    <w:rsid w:val="00A22ACA"/>
    <w:rsid w:val="00A370A8"/>
    <w:rsid w:val="00A37C7F"/>
    <w:rsid w:val="00A400FB"/>
    <w:rsid w:val="00AF6BFE"/>
    <w:rsid w:val="00B2760D"/>
    <w:rsid w:val="00B83977"/>
    <w:rsid w:val="00B90330"/>
    <w:rsid w:val="00BD4753"/>
    <w:rsid w:val="00BD5CB1"/>
    <w:rsid w:val="00BE5323"/>
    <w:rsid w:val="00BE62EE"/>
    <w:rsid w:val="00C003BA"/>
    <w:rsid w:val="00C12BE7"/>
    <w:rsid w:val="00C26236"/>
    <w:rsid w:val="00C46878"/>
    <w:rsid w:val="00C9238F"/>
    <w:rsid w:val="00C96307"/>
    <w:rsid w:val="00CA6F90"/>
    <w:rsid w:val="00CB4A51"/>
    <w:rsid w:val="00CD4532"/>
    <w:rsid w:val="00CD47B0"/>
    <w:rsid w:val="00CE6104"/>
    <w:rsid w:val="00CE7918"/>
    <w:rsid w:val="00D06746"/>
    <w:rsid w:val="00D14DA0"/>
    <w:rsid w:val="00D160B0"/>
    <w:rsid w:val="00D16163"/>
    <w:rsid w:val="00D26526"/>
    <w:rsid w:val="00D64637"/>
    <w:rsid w:val="00DB3FAD"/>
    <w:rsid w:val="00E370CB"/>
    <w:rsid w:val="00E54D80"/>
    <w:rsid w:val="00E61C09"/>
    <w:rsid w:val="00EA76EF"/>
    <w:rsid w:val="00EB3B58"/>
    <w:rsid w:val="00EC7359"/>
    <w:rsid w:val="00EE3054"/>
    <w:rsid w:val="00EE391D"/>
    <w:rsid w:val="00F00606"/>
    <w:rsid w:val="00F01256"/>
    <w:rsid w:val="00F15476"/>
    <w:rsid w:val="00F326A2"/>
    <w:rsid w:val="00F57FF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06746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gi0103\AppData\Roaming\Microsoft\Templates\Don%20liquide&#160;%20formu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b0879af-3eba-417a-a55a-ffe6dcd6ca77"/>
    <ds:schemaRef ds:uri="6dc4bcd6-49db-4c07-9060-8acfc67cef9f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234</Words>
  <Characters>1289</Characters>
  <Application>Microsoft Office Word</Application>
  <DocSecurity>8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2022-02-24T19:54:00Z</dcterms:created>
  <dcterms:modified xsi:type="dcterms:W3CDTF">2022-02-28T16:21:00Z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